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171" w:rsidRDefault="00827996" w:rsidP="00A30E31">
      <w:pPr>
        <w:pStyle w:val="Subtitle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6D96F06" wp14:editId="4E84FDAA">
                <wp:simplePos x="0" y="0"/>
                <wp:positionH relativeFrom="margin">
                  <wp:posOffset>-1169670</wp:posOffset>
                </wp:positionH>
                <wp:positionV relativeFrom="page">
                  <wp:posOffset>20955</wp:posOffset>
                </wp:positionV>
                <wp:extent cx="7383780" cy="9868535"/>
                <wp:effectExtent l="0" t="0" r="7620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3780" cy="9868535"/>
                          <a:chOff x="0" y="-51289"/>
                          <a:chExt cx="6852920" cy="9194019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94" y="8261303"/>
                              <a:ext cx="5935410" cy="3847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24171" w:rsidRDefault="00DF711E" w:rsidP="000D5746">
                                <w:pPr>
                                  <w:pStyle w:val="ContactInfo"/>
                                  <w:jc w:val="center"/>
                                </w:pPr>
                                <w:r>
                                  <w:t>for more information, please contact ESFRA</w:t>
                                </w:r>
                                <w:r w:rsidR="00FA0D81">
                                  <w:t xml:space="preserve"> @ </w:t>
                                </w:r>
                                <w:r>
                                  <w:t>902-827-1461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25" y="-51289"/>
                            <a:ext cx="5752900" cy="2466074"/>
                            <a:chOff x="462225" y="-51289"/>
                            <a:chExt cx="5752900" cy="2466074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7839" t="17303" b="24906"/>
                            <a:stretch/>
                          </pic:blipFill>
                          <pic:spPr>
                            <a:xfrm>
                              <a:off x="462225" y="121822"/>
                              <a:ext cx="5752900" cy="22756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2087468" y="-51289"/>
                              <a:ext cx="3226909" cy="2466074"/>
                              <a:chOff x="2087468" y="-51289"/>
                              <a:chExt cx="3226909" cy="2466074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2087468" y="-51289"/>
                                <a:ext cx="3226909" cy="24660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047744" y="819621"/>
                                <a:ext cx="356886" cy="495044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161140" y="1521242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959751" y="1044176"/>
                                <a:ext cx="383480" cy="438652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167109" y="350950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25713" y="1370858"/>
                                <a:ext cx="286427" cy="349943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94120" y="1320764"/>
                                <a:ext cx="393855" cy="395017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23130" y="1502951"/>
                                <a:ext cx="232571" cy="318219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8725" y="-6349"/>
                                <a:ext cx="309347" cy="385750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80055" y="202355"/>
                                <a:ext cx="398104" cy="704677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700548" y="148204"/>
                                <a:ext cx="375736" cy="941611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30760" y="1861517"/>
                                <a:ext cx="607824" cy="478946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840392" y="1755975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500695" y="262228"/>
                                <a:ext cx="872095" cy="724169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alt="Description: Background Design" style="position:absolute;margin-left:-92.1pt;margin-top:1.65pt;width:581.4pt;height:777.05pt;z-index:-251658240;mso-position-horizontal-relative:margin;mso-position-vertical-relative:page" coordorigin=",-512" coordsize="68529,9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0" o:spid="_x0000_s1028" alt="Contact Info" style="position:absolute;left:4097;top:82613;width:59355;height:3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+iIsIA&#10;AADbAAAADwAAAGRycy9kb3ducmV2LnhtbERP3WrCMBS+H+wdwhF2M9ZUGTJqY3GC0u1iY+oDHJpj&#10;W21OShLb+vbLxWCXH99/XkymEwM531pWME9SEMSV1S3XCk7H3csbCB+QNXaWScGdPBTrx4ccM21H&#10;/qHhEGoRQ9hnqKAJoc+k9FVDBn1ie+LIna0zGCJ0tdQOxxhuOrlI06U02HJsaLCnbUPV9XAzCqqd&#10;/7x8LZ/d+fa9f7/b46v9mJdKPc2mzQpEoCn8i//cpVawiOvjl/g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6IiwgAAANsAAAAPAAAAAAAAAAAAAAAAAJgCAABkcnMvZG93&#10;bnJldi54bWxQSwUGAAAAAAQABAD1AAAAhwMAAAAA&#10;" filled="f" stroked="f" strokeweight="1pt">
                    <v:textbox inset="38.88pt,,38.88pt">
                      <w:txbxContent>
                        <w:p w:rsidR="00D24171" w:rsidRDefault="00DF711E" w:rsidP="000D5746">
                          <w:pPr>
                            <w:pStyle w:val="ContactInfo"/>
                            <w:jc w:val="center"/>
                          </w:pPr>
                          <w:r>
                            <w:t>for more information, please contact ESFRA</w:t>
                          </w:r>
                          <w:r w:rsidR="00FA0D81">
                            <w:t xml:space="preserve"> @ </w:t>
                          </w:r>
                          <w:r>
                            <w:t>902-827-1461</w:t>
                          </w: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92d050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-512;width:57529;height:24659" coordorigin="4622,-512" coordsize="57529,24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218;width:57529;height:22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9" o:title="" croptop="11340f" cropbottom="16322f" cropleft="5137f"/>
                    <v:path arrowok="t"/>
                  </v:shape>
                  <v:group id="Group 5" o:spid="_x0000_s1032" style="position:absolute;left:20874;top:-512;width:32269;height:24659" coordorigin="20874,-512" coordsize="32269,24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3" type="#_x0000_t75" style="position:absolute;left:20874;top:-512;width:32269;height:24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0" o:title="" croptop="11131f" cropbottom="16412f" cropleft="11563f" cropright="8752f"/>
                      <v:path arrowok="t"/>
                    </v:shape>
                    <v:shape id="Freeform 7" o:spid="_x0000_s1034" style="position:absolute;left:30477;top:8196;width:3569;height:4950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71685a [3205]" stroked="f">
                      <v:fill opacity="37265f"/>
                      <v:path arrowok="t" o:connecttype="custom" o:connectlocs="224074,4445;177210,0;134899,4868;97522,17778;65647,37885;39085,63494;26752,84024;38326,101168;70011,136936;129018,196832;80257,152810;16696,98628;0,88257;9297,103707;38705,156196;83292,230484;116116,278105;124085,285724;143058,269428;135469,285936;62801,388374;42690,422026;38895,434301;42310,442132;63371,456312;110804,482557;147991,493562;175312,494197;194475,488483;207567,478959;219520,468165;246841,444460;282890,404670;296741,382447;285736,366151;256707,333768;224074,300116;277009,348795;307935,373347;332790,387527;345882,384352;351953,362976;355937,328266;356696,282761;352902,246146;345312,213764;333928,184768;319319,159582;302053,137994;285926,123179;273024,131433;240201,164027;200167,211013;181763,232601;214207,182017;271127,98839;299397,55028;301484,38308;276819,20530" o:connectangles="0,0,0,0,0,0,0,0,0,0,0,0,0,0,0,0,0,0,0,0,0,0,0,0,0,0,0,0,0,0,0,0,0,0,0,0,0,0,0,0,0,0,0,0,0,0,0,0,0,0,0,0,0,0,0,0,0,0,0"/>
                    </v:shape>
                    <v:shape id="Freeform 8" o:spid="_x0000_s1035" style="position:absolute;left:21611;top:15212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71685a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9597;top:10441;width:3835;height:4387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71685a [3205]" stroked="f">
                      <v:fill opacity="37265f"/>
                      <v:path arrowok="t" o:connecttype="custom" o:connectlocs="287471,267476;315458,249002;347152,252932;353639,247626;365316,217754;370691,193974;372730,170587;371989,148772;367911,128726;357532,100623;363092,69375;382183,53849;373842,40288;355678,26335;323613,10613;293587,2162;265600,0;240023,3931;217410,13167;197949,27121;196281,34393;215001,61317;220932,94334;227048,124206;238540,151327;223897,160171;195354,144842;167552,135801;140863,132853;115656,134819;92117,141697;70802,152899;81737,175500;91375,214609;90078,249591;96194,282019;70987,324469;1853,363185;5931,371439;20944,392861;45410,418606;66539,432756;83591,437866;96565,437866;107130,434328;134561,426860;167738,413103;200544,425092;208514,419982;226678,390306;238169,361809;245212,330561;246324,301672;249475,284574;263932,279267" o:connectangles="0,0,0,0,0,0,0,0,0,0,0,0,0,0,0,0,0,0,0,0,0,0,0,0,0,0,0,0,0,0,0,0,0,0,0,0,0,0,0,0,0,0,0,0,0,0,0,0,0,0,0,0,0,0,0"/>
                    </v:shape>
                    <v:shape id="Freeform 10" o:spid="_x0000_s1037" style="position:absolute;left:21671;top:3509;width:2823;height:3226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71685a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5257;top:13708;width:2864;height:3500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71685a [3205]" stroked="f">
                      <v:fill opacity="37265f"/>
                      <v:path arrowok="t" o:connecttype="custom" o:connectlocs="49086,58533;40262,87381;34379,111631;29783,138597;3493,145496;368,146541;4964,163056;14340,189396;23532,209046;32356,223888;41732,236849;51844,248556;61955,258590;72618,267161;83465,274268;94127,280122;105526,284721;116372,288065;127403,290365;122807,324857;120049,343254;122255,347643;129058,349525;135676,349943;145787,348480;161782,344299;184578,336982;204985,327366;223185,316287;238812,303535;252416,289320;263447,274268;272271,258590;279073,241866;283669,224724;286059,207165;281831,200266;265285,196503;239547,192322;225391,175808;209765,162011;193035,151140;175754,142987;159024,137343;164172,58742;170974,7944;171709,0;159759,0;136227,627;113799,3345;95966,7735;81994,13797;71147,20487;63426,27385;58094,34493;54601,40764;52395,48081" o:connectangles="0,0,0,0,0,0,0,0,0,0,0,0,0,0,0,0,0,0,0,0,0,0,0,0,0,0,0,0,0,0,0,0,0,0,0,0,0,0,0,0,0,0,0,0,0,0,0,0,0,0,0,0,0,0,0,0,0"/>
                    </v:shape>
                    <v:shape id="Freeform 12" o:spid="_x0000_s1039" style="position:absolute;left:28941;top:13207;width:3938;height:395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71685a [3205]" stroked="f">
                      <v:fill opacity="37265f"/>
                      <v:path arrowok="t" o:connecttype="custom" o:connectlocs="64474,324886;96808,339461;124078,349178;155049,356994;160892,379808;157776,393116;157386,395017;169463,392271;187383,386567;203940,379808;220886,371147;238611,360374;254389,348967;268414,336293;281075,322773;291788,308831;301137,294256;308929,279258;315162,263838;320226,247995;324122,232152;341068,224336;373208,231096;386064,234687;389375,236376;393271,217365;393465,199832;389570,177230;380999,145332;370091,116815;357820,91678;343795,69498;328213,50486;311461,34432;293736,21546;275231,11829;255753,4858;235884,845;228288,6126;223223,28729;215237,65695;196928,85341;181734,107098;169658,130123;160113,153782;153685,177441;65253,168146;8765,157162;195,155472;195,171949;195,203846;2727,234687;7597,259613;14025,279047;21426,293834;29413,304607;37204,312000;44216,316436;52787,319816" o:connectangles="0,0,0,0,0,0,0,0,0,0,0,0,0,0,0,0,0,0,0,0,0,0,0,0,0,0,0,0,0,0,0,0,0,0,0,0,0,0,0,0,0,0,0,0,0,0,0,0,0,0,0,0,0,0,0,0,0,0,0"/>
                    </v:shape>
                    <v:shape id="Freeform 13" o:spid="_x0000_s1040" style="position:absolute;left:43231;top:15029;width:2326;height:3182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71685a [3205]" stroked="f">
                      <v:fill opacity="37265f"/>
                      <v:path arrowok="t" o:connecttype="custom" o:connectlocs="159137,293646;176740,273783;189897,256172;202699,234262;226348,241633;229548,242453;231504,225866;232571,203341;232038,188597;229726,172010;226881,156652;222614,142113;217457,128598;211590,116107;204833,104435;197543,93991;189720,84572;172295,68395;177629,44846;188297,26621;191498,20477;182252,12082;171406,6758;165716,5938;148646,2662;126954,205;106684,410;88014,2867;70945,7781;55120,14539;41073,23139;28449,33378;17425,45255;8001,58361;0,72490;8001,77200;24893,89691;41073,104844;44096,114264;51920,132489;62410,149076;74501,164229;87303,177744;75746,220132;42851,277264;35384,289960;41073,293441;58321,302656;79657,311257;97260,316376;112374,318219;124642,317605;134244,315147;141534,311666;147046,307776;151669,302656;153803,298765" o:connectangles="0,0,0,0,0,0,0,0,0,0,0,0,0,0,0,0,0,0,0,0,0,0,0,0,0,0,0,0,0,0,0,0,0,0,0,0,0,0,0,0,0,0,0,0,0,0,0,0,0,0,0,0,0,0,0,0,0"/>
                    </v:shape>
                    <v:shape id="Freeform 14" o:spid="_x0000_s1041" style="position:absolute;left:34087;top:-63;width:3093;height:3857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71685a [3205]" stroked="f">
                      <v:fill opacity="37265f"/>
                      <v:path arrowok="t" o:connecttype="custom" o:connectlocs="66326,331950;92752,340210;114688,344898;138524,347800;146815,369677;146815,383964;146815,385750;155623,380839;175832,366998;187232,357622;199668,345791;211586,332397;221949,318556;230758,303823;238012,289313;244230,274133;249067,258729;252694,243773;255112,228593;256494,213636;257012,199349;288620,201581;304683,202251;308829,199349;309347,190643;307792,173454;303474,158274;294493,127690;284129,100902;272557,77463;259948,57148;246303,40182;232140,26118;217286,15180;202431,7367;187059,2456;171687,0;161323,3125;160460,21431;159251,52907;150442,79918;139733,101572;131270,124119;125224,147558;121252,170998;81007,183499;15891,178365;345,177025;1382,186178;2245,198679;5182,225021;10363,254041;16409,276811;23318,294447;30399,307841;37481,316994;44217,323244;49917,326593;56826,328825" o:connectangles="0,0,0,0,0,0,0,0,0,0,0,0,0,0,0,0,0,0,0,0,0,0,0,0,0,0,0,0,0,0,0,0,0,0,0,0,0,0,0,0,0,0,0,0,0,0,0,0,0,0,0,0,0,0,0,0,0,0,0"/>
                    </v:shape>
                    <v:shape id="Freeform 15" o:spid="_x0000_s1042" style="position:absolute;left:42800;top:2023;width:3981;height:7047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71685a [3205]" stroked="f">
                      <v:fill opacity="37265f"/>
                      <v:path arrowok="t" o:connecttype="custom" o:connectlocs="369077,262656;368234,200737;396416,186755;392535,174971;373634,143812;349332,115249;322500,92079;294992,76300;266809,67112;239132,64116;215506,49335;211793,1798;186817,3995;164878,16578;122013,52132;91130,91480;71048,133825;61935,176968;62272,219512;89105,222908;130282,225505;167747,244280;210106,252270;234070,295014;233226,346746;200486,341952;169097,344349;147327,305200;137033,278435;108512,291219;65310,329968;31389,375508;10126,422447;675,468986;1856,513527;18057,532702;69360,522915;91636,533901;118638,541091;164203,542889;198630,615594;211625,689896;213987,704477;245714,691295;292292,661933;318449,633171;329588,608803;332119,588829;331781,566458;330094,514926;322837,464192;353383,450410;348320,438625;325875,408066;307143,388691;331444,370115;351020,349742;361146,331566;364858,310393" o:connectangles="0,0,0,0,0,0,0,0,0,0,0,0,0,0,0,0,0,0,0,0,0,0,0,0,0,0,0,0,0,0,0,0,0,0,0,0,0,0,0,0,0,0,0,0,0,0,0,0,0,0,0,0,0,0,0,0,0,0,0"/>
                    </v:shape>
                    <v:shape id="Freeform 16" o:spid="_x0000_s1043" style="position:absolute;left:37005;top:1482;width:3757;height:9416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71685a [3205]" stroked="f">
                      <v:fill opacity="37265f"/>
                      <v:path arrowok="t" o:connecttype="custom" o:connectlocs="241508,297415;283781,289898;294054,248658;295402,201933;288160,158256;273844,122095;254477,92434;275023,47334;270308,30473;230225,10158;174816,0;128501,9548;91787,34942;80840,65212;114018,119860;136080,173695;95829,276084;86566,310214;141806,343734;178184,348203;179700,393506;162690,428651;141301,490410;74103,527993;4716,523727;1684,537338;11621,603159;32673,655166;54398,677107;71408,682795;139448,700063;167237,740287;193005,733380;176837,799404;109470,873758;161848,920483;206983,940595;234940,938361;250603,928203;296749,897527;344242,879650;362768,865226;373547,815453;375062,761009;366810,712455;350474,671215;341716,631397;374220,598487;363105,582235;324538,555825;318475,543026;351653,539979;346263,497723;317801,428651;282770,379082;242856,348203;200920,334389" o:connectangles="0,0,0,0,0,0,0,0,0,0,0,0,0,0,0,0,0,0,0,0,0,0,0,0,0,0,0,0,0,0,0,0,0,0,0,0,0,0,0,0,0,0,0,0,0,0,0,0,0,0,0,0,0,0,0,0,0"/>
                    </v:shape>
                    <v:shape id="Freeform 17" o:spid="_x0000_s1044" style="position:absolute;left:41307;top:18615;width:6078;height:4789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71685a [3205]" stroked="f">
                      <v:fill opacity="37265f"/>
                      <v:path arrowok="t" o:connecttype="custom" o:connectlocs="559905,334013;576009,273283;607038,264023;597808,226552;579937,188650;556566,156347;530250,132658;501970,116722;479386,81619;481153,45224;449142,46516;408489,55777;374121,70205;345841,88726;323060,110907;299690,113707;272981,102078;208565,206309;222509,177021;282015,59653;298904,22181;262179,4953;191676,861;127849,13998;76984,41779;39474,80542;24745,118229;119994,187357;88768,167545;5106,115860;9427,122751;86411,211046;149648,278021;158093,284267;184606,241627;99569,405080;84644,439321;89553,448150;132366,466671;194818,478946;234096,473131;255109,459564;270035,441475;305778,395389;335040,342412;315597,323892;247647,275437;358017,342627;376674,348442;377852,280175;378442,239688;407900,257778;437948,269192;407507,408956;429699,412617;487438,408956;522395,395174;539677,378376;546551,363517" o:connectangles="0,0,0,0,0,0,0,0,0,0,0,0,0,0,0,0,0,0,0,0,0,0,0,0,0,0,0,0,0,0,0,0,0,0,0,0,0,0,0,0,0,0,0,0,0,0,0,0,0,0,0,0,0,0,0,0,0,0,0"/>
                    </v:shape>
                    <v:shape id="Freeform 18" o:spid="_x0000_s1045" style="position:absolute;left:48403;top:17559;width:4437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71685a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5006;top:2622;width:8721;height:7241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71685a [3205]" stroked="f">
                      <v:fill opacity="37265f"/>
                      <v:path arrowok="t" o:connecttype="custom" o:connectlocs="850004,134127;798785,61265;728017,25511;690091,94701;693023,63971;704948,387;641218,83878;578073,179544;617172,203703;525486,177805;421483,154033;407799,177805;400761,235398;387467,275211;347587,304394;283270,384600;308293,276564;325496,170847;310052,151907;221689,148042;126875,178965;67445,237138;55325,283522;89145,321209;137432,361215;32256,331065;5083,356963;64708,419388;128830,487998;175944,506165;211328,477561;195689,532642;168124,652660;182004,699044;229313,712960;328038,722043;370460,701170;397829,666382;442597,586950;435950,562212;402520,527037;342700,486451;467033,515248;532328,502106;526659,434463;512583,371844;561456,377642;607984,280623;580615,379962;579246,433110;622841,429824;684031,407019;739746,368366;773957,319083;776694,285841;689309,241583;708467,240423;855674,277530;871704,244289" o:connectangles="0,0,0,0,0,0,0,0,0,0,0,0,0,0,0,0,0,0,0,0,0,0,0,0,0,0,0,0,0,0,0,0,0,0,0,0,0,0,0,0,0,0,0,0,0,0,0,0,0,0,0,0,0,0,0,0,0,0,0"/>
                    </v:shape>
                  </v:group>
                </v:group>
                <w10:wrap anchorx="margin" anchory="page"/>
              </v:group>
            </w:pict>
          </mc:Fallback>
        </mc:AlternateContent>
      </w:r>
      <w:r w:rsidR="00FA0D81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B1815EA" wp14:editId="660DB4AE">
                <wp:simplePos x="0" y="0"/>
                <wp:positionH relativeFrom="margin">
                  <wp:posOffset>-771897</wp:posOffset>
                </wp:positionH>
                <wp:positionV relativeFrom="paragraph">
                  <wp:posOffset>-984513</wp:posOffset>
                </wp:positionV>
                <wp:extent cx="6556075" cy="1500505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6075" cy="150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E31" w:rsidRPr="00827996" w:rsidRDefault="00A30E31" w:rsidP="00A30E31">
                            <w:pPr>
                              <w:pStyle w:val="Subtitle"/>
                              <w:rPr>
                                <w:b/>
                              </w:rPr>
                            </w:pPr>
                            <w:r w:rsidRPr="00827996">
                              <w:rPr>
                                <w:b/>
                              </w:rPr>
                              <w:t>Great Expectations</w:t>
                            </w:r>
                          </w:p>
                          <w:p w:rsidR="00A30E31" w:rsidRPr="00827996" w:rsidRDefault="00A30E31" w:rsidP="00A30E31">
                            <w:pPr>
                              <w:pStyle w:val="Title"/>
                              <w:rPr>
                                <w:sz w:val="106"/>
                                <w:szCs w:val="106"/>
                              </w:rPr>
                            </w:pPr>
                            <w:r w:rsidRPr="00827996">
                              <w:rPr>
                                <w:sz w:val="106"/>
                                <w:szCs w:val="106"/>
                              </w:rPr>
                              <w:t>Pre-Natal Program</w:t>
                            </w:r>
                          </w:p>
                          <w:p w:rsidR="00A30E31" w:rsidRPr="00827996" w:rsidRDefault="00090572" w:rsidP="00A30E31">
                            <w:pPr>
                              <w:pStyle w:val="Subtitle"/>
                              <w:rPr>
                                <w:b/>
                              </w:rPr>
                            </w:pPr>
                            <w:r w:rsidRPr="00827996">
                              <w:rPr>
                                <w:b/>
                              </w:rPr>
                              <w:t>Fall 2018</w:t>
                            </w:r>
                          </w:p>
                          <w:p w:rsidR="00A30E31" w:rsidRDefault="00A30E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7" type="#_x0000_t202" style="position:absolute;margin-left:-60.8pt;margin-top:-77.5pt;width:516.25pt;height:118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" filled="f" stroked="f">
                <v:textbox>
                  <w:txbxContent>
                    <w:p w:rsidR="00A30E31" w:rsidRPr="00827996" w:rsidRDefault="00A30E31" w:rsidP="00A30E31">
                      <w:pPr>
                        <w:pStyle w:val="Subtitle"/>
                        <w:rPr>
                          <w:b/>
                        </w:rPr>
                      </w:pPr>
                      <w:r w:rsidRPr="00827996">
                        <w:rPr>
                          <w:b/>
                        </w:rPr>
                        <w:t>Great Expectations</w:t>
                      </w:r>
                    </w:p>
                    <w:p w:rsidR="00A30E31" w:rsidRPr="00827996" w:rsidRDefault="00A30E31" w:rsidP="00A30E31">
                      <w:pPr>
                        <w:pStyle w:val="Title"/>
                        <w:rPr>
                          <w:sz w:val="106"/>
                          <w:szCs w:val="106"/>
                        </w:rPr>
                      </w:pPr>
                      <w:r w:rsidRPr="00827996">
                        <w:rPr>
                          <w:sz w:val="106"/>
                          <w:szCs w:val="106"/>
                        </w:rPr>
                        <w:t>Pre-Natal Program</w:t>
                      </w:r>
                    </w:p>
                    <w:p w:rsidR="00A30E31" w:rsidRPr="00827996" w:rsidRDefault="00090572" w:rsidP="00A30E31">
                      <w:pPr>
                        <w:pStyle w:val="Subtitle"/>
                        <w:rPr>
                          <w:b/>
                        </w:rPr>
                      </w:pPr>
                      <w:r w:rsidRPr="00827996">
                        <w:rPr>
                          <w:b/>
                        </w:rPr>
                        <w:t>Fall 2018</w:t>
                      </w:r>
                    </w:p>
                    <w:p w:rsidR="00A30E31" w:rsidRDefault="00A30E31"/>
                  </w:txbxContent>
                </v:textbox>
                <w10:wrap anchorx="margin"/>
              </v:shape>
            </w:pict>
          </mc:Fallback>
        </mc:AlternateContent>
      </w:r>
    </w:p>
    <w:p w:rsidR="00090572" w:rsidRDefault="00090572" w:rsidP="00827996">
      <w:pPr>
        <w:pStyle w:val="Date"/>
        <w:pBdr>
          <w:left w:val="dotted" w:sz="2" w:space="0" w:color="FFFFFF" w:themeColor="background1"/>
        </w:pBdr>
        <w:rPr>
          <w:sz w:val="34"/>
          <w:szCs w:val="34"/>
        </w:rPr>
      </w:pPr>
      <w:r>
        <w:rPr>
          <w:sz w:val="34"/>
          <w:szCs w:val="34"/>
        </w:rPr>
        <w:t>September 13</w:t>
      </w:r>
      <w:r w:rsidRPr="00090572">
        <w:rPr>
          <w:sz w:val="34"/>
          <w:szCs w:val="34"/>
          <w:vertAlign w:val="superscript"/>
        </w:rPr>
        <w:t>th</w:t>
      </w:r>
      <w:r>
        <w:rPr>
          <w:sz w:val="34"/>
          <w:szCs w:val="34"/>
        </w:rPr>
        <w:t xml:space="preserve"> to November 1</w:t>
      </w:r>
      <w:r w:rsidRPr="00090572">
        <w:rPr>
          <w:sz w:val="34"/>
          <w:szCs w:val="34"/>
          <w:vertAlign w:val="superscript"/>
        </w:rPr>
        <w:t>st</w:t>
      </w:r>
      <w:r>
        <w:rPr>
          <w:sz w:val="34"/>
          <w:szCs w:val="34"/>
        </w:rPr>
        <w:t xml:space="preserve"> </w:t>
      </w:r>
    </w:p>
    <w:p w:rsidR="00D24171" w:rsidRPr="00DF711E" w:rsidRDefault="00090572" w:rsidP="00827996">
      <w:pPr>
        <w:pStyle w:val="Date"/>
        <w:pBdr>
          <w:left w:val="dotted" w:sz="2" w:space="0" w:color="FFFFFF" w:themeColor="background1"/>
        </w:pBdr>
        <w:rPr>
          <w:sz w:val="34"/>
          <w:szCs w:val="34"/>
        </w:rPr>
      </w:pPr>
      <w:r>
        <w:rPr>
          <w:sz w:val="34"/>
          <w:szCs w:val="34"/>
        </w:rPr>
        <w:t>6:00</w:t>
      </w:r>
      <w:r w:rsidR="00A30E31" w:rsidRPr="00DF711E">
        <w:rPr>
          <w:sz w:val="34"/>
          <w:szCs w:val="34"/>
        </w:rPr>
        <w:t xml:space="preserve"> – 8:</w:t>
      </w:r>
      <w:r>
        <w:rPr>
          <w:sz w:val="34"/>
          <w:szCs w:val="34"/>
        </w:rPr>
        <w:t>00</w:t>
      </w:r>
      <w:r w:rsidR="00A30E31" w:rsidRPr="00DF711E">
        <w:rPr>
          <w:sz w:val="34"/>
          <w:szCs w:val="34"/>
        </w:rPr>
        <w:t xml:space="preserve"> P.M.</w:t>
      </w:r>
    </w:p>
    <w:p w:rsidR="00090572" w:rsidRDefault="00090572">
      <w:pPr>
        <w:pStyle w:val="Location"/>
        <w:rPr>
          <w:sz w:val="34"/>
          <w:szCs w:val="34"/>
        </w:rPr>
      </w:pPr>
      <w:r>
        <w:rPr>
          <w:sz w:val="34"/>
          <w:szCs w:val="34"/>
        </w:rPr>
        <w:t xml:space="preserve">Eastern shore family resource </w:t>
      </w:r>
      <w:proofErr w:type="spellStart"/>
      <w:r>
        <w:rPr>
          <w:sz w:val="34"/>
          <w:szCs w:val="34"/>
        </w:rPr>
        <w:t>centre</w:t>
      </w:r>
      <w:proofErr w:type="spellEnd"/>
    </w:p>
    <w:p w:rsidR="00D24171" w:rsidRPr="00DF711E" w:rsidRDefault="00090572">
      <w:pPr>
        <w:pStyle w:val="Location"/>
        <w:rPr>
          <w:sz w:val="34"/>
          <w:szCs w:val="34"/>
        </w:rPr>
      </w:pPr>
      <w:r w:rsidRPr="00DF711E">
        <w:rPr>
          <w:noProof/>
          <w:sz w:val="34"/>
          <w:szCs w:val="34"/>
          <w:lang w:eastAsia="en-US"/>
        </w:rPr>
        <w:drawing>
          <wp:anchor distT="0" distB="0" distL="114300" distR="114300" simplePos="0" relativeHeight="251661312" behindDoc="0" locked="0" layoutInCell="1" allowOverlap="1" wp14:anchorId="146C092E" wp14:editId="0FA8ED13">
            <wp:simplePos x="0" y="0"/>
            <wp:positionH relativeFrom="margin">
              <wp:posOffset>265814</wp:posOffset>
            </wp:positionH>
            <wp:positionV relativeFrom="paragraph">
              <wp:posOffset>462945</wp:posOffset>
            </wp:positionV>
            <wp:extent cx="4401879" cy="30116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by-boy-and-girl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967" cy="30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4"/>
          <w:szCs w:val="34"/>
        </w:rPr>
        <w:t xml:space="preserve">5228 Highway #7, Suite 203 porters lake </w:t>
      </w:r>
      <w:bookmarkStart w:id="0" w:name="_GoBack"/>
      <w:bookmarkEnd w:id="0"/>
    </w:p>
    <w:p w:rsidR="00D24171" w:rsidRDefault="00DF711E" w:rsidP="00DF711E">
      <w:r w:rsidRPr="00F44AA5"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60556CE4" wp14:editId="483F4337">
            <wp:simplePos x="0" y="0"/>
            <wp:positionH relativeFrom="margin">
              <wp:posOffset>4497573</wp:posOffset>
            </wp:positionH>
            <wp:positionV relativeFrom="paragraph">
              <wp:posOffset>2571441</wp:posOffset>
            </wp:positionV>
            <wp:extent cx="1105786" cy="90484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5"/>
                    <a:stretch/>
                  </pic:blipFill>
                  <pic:spPr bwMode="auto">
                    <a:xfrm>
                      <a:off x="0" y="0"/>
                      <a:ext cx="1105494" cy="90460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4171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E31"/>
    <w:rsid w:val="00090572"/>
    <w:rsid w:val="000D5746"/>
    <w:rsid w:val="00246FEA"/>
    <w:rsid w:val="00827996"/>
    <w:rsid w:val="00830F8E"/>
    <w:rsid w:val="00A30E31"/>
    <w:rsid w:val="00D24171"/>
    <w:rsid w:val="00D8654E"/>
    <w:rsid w:val="00DD5702"/>
    <w:rsid w:val="00DF711E"/>
    <w:rsid w:val="00FA0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3E3D2D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544D43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544D43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3E3D2D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544D43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544D43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3E3D2D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D8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3E3D2D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544D43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544D43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3E3D2D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544D43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544D43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3E3D2D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2D050"/>
      </a:accent1>
      <a:accent2>
        <a:srgbClr val="71685A"/>
      </a:accent2>
      <a:accent3>
        <a:srgbClr val="FFA94A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Candara">
      <a:maj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59AD22-B5E9-4724-86FD-7C78C44B8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branch).dotx</Template>
  <TotalTime>1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MiniServ</cp:lastModifiedBy>
  <cp:revision>2</cp:revision>
  <cp:lastPrinted>2018-07-18T12:24:00Z</cp:lastPrinted>
  <dcterms:created xsi:type="dcterms:W3CDTF">2018-07-18T12:27:00Z</dcterms:created>
  <dcterms:modified xsi:type="dcterms:W3CDTF">2018-07-18T12:27:00Z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